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A8" w:rsidRDefault="00114AA8" w:rsidP="007013DB">
      <w:r>
        <w:rPr>
          <w:noProof/>
        </w:rPr>
        <w:t xml:space="preserve"> </w:t>
      </w:r>
    </w:p>
    <w:p w:rsidR="00114AA8" w:rsidRDefault="00114AA8" w:rsidP="007013DB"/>
    <w:p w:rsidR="00114AA8" w:rsidRDefault="00114AA8" w:rsidP="007013DB">
      <w:r w:rsidRPr="00C608B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464pt;height:250pt;visibility:visible">
            <v:imagedata r:id="rId4" o:title=""/>
          </v:shape>
        </w:pict>
      </w:r>
    </w:p>
    <w:p w:rsidR="00114AA8" w:rsidRDefault="00114AA8" w:rsidP="007013DB"/>
    <w:p w:rsidR="00114AA8" w:rsidRPr="007013DB" w:rsidRDefault="00114AA8" w:rsidP="007013DB">
      <w:r w:rsidRPr="00C608B1">
        <w:rPr>
          <w:noProof/>
        </w:rPr>
        <w:pict>
          <v:shape id="Рисунок 10" o:spid="_x0000_i1026" type="#_x0000_t75" style="width:467.5pt;height:284pt;visibility:visible">
            <v:imagedata r:id="rId5" o:title=""/>
          </v:shape>
        </w:pict>
      </w:r>
    </w:p>
    <w:sectPr w:rsidR="00114AA8" w:rsidRPr="007013DB" w:rsidSect="002F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3DB"/>
    <w:rsid w:val="00114AA8"/>
    <w:rsid w:val="002F57D4"/>
    <w:rsid w:val="00696ADC"/>
    <w:rsid w:val="007013DB"/>
    <w:rsid w:val="00B20323"/>
    <w:rsid w:val="00C24FAF"/>
    <w:rsid w:val="00C6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7D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1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</Words>
  <Characters>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BUUEEAAGHAA</dc:creator>
  <cp:keywords/>
  <dc:description/>
  <cp:lastModifiedBy> Дураков</cp:lastModifiedBy>
  <cp:revision>3</cp:revision>
  <dcterms:created xsi:type="dcterms:W3CDTF">2017-09-12T00:57:00Z</dcterms:created>
  <dcterms:modified xsi:type="dcterms:W3CDTF">2017-09-12T06:21:00Z</dcterms:modified>
</cp:coreProperties>
</file>